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9C" w:rsidRDefault="00A54E9C" w:rsidP="001C2541">
      <w:pPr>
        <w:spacing w:before="100" w:beforeAutospacing="1" w:after="240" w:line="270" w:lineRule="atLeast"/>
        <w:rPr>
          <w:rFonts w:ascii="Arial" w:hAnsi="Arial" w:cs="Arial"/>
          <w:kern w:val="36"/>
          <w:sz w:val="32"/>
          <w:szCs w:val="32"/>
          <w:lang w:eastAsia="ru-RU"/>
        </w:rPr>
      </w:pPr>
      <w:r w:rsidRPr="001C2541">
        <w:rPr>
          <w:rFonts w:ascii="Arial" w:hAnsi="Arial" w:cs="Arial"/>
          <w:noProof/>
          <w:kern w:val="36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972.75pt">
            <v:imagedata r:id="rId4" o:title=""/>
          </v:shape>
        </w:pict>
      </w:r>
    </w:p>
    <w:p w:rsidR="00A54E9C" w:rsidRPr="001C2541" w:rsidRDefault="00A54E9C" w:rsidP="00537CD2">
      <w:pPr>
        <w:spacing w:before="100" w:beforeAutospacing="1" w:after="240" w:line="270" w:lineRule="atLeast"/>
        <w:rPr>
          <w:rFonts w:ascii="Times New Roman" w:hAnsi="Times New Roman"/>
          <w:noProof/>
          <w:kern w:val="36"/>
          <w:sz w:val="28"/>
          <w:szCs w:val="28"/>
          <w:lang w:eastAsia="ru-RU"/>
        </w:rPr>
      </w:pPr>
    </w:p>
    <w:p w:rsidR="00A54E9C" w:rsidRPr="001C2541" w:rsidRDefault="00A54E9C" w:rsidP="00537CD2">
      <w:pPr>
        <w:spacing w:before="100" w:beforeAutospacing="1" w:after="240" w:line="270" w:lineRule="atLeast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1C2541">
        <w:rPr>
          <w:rFonts w:ascii="Times New Roman" w:hAnsi="Times New Roman"/>
          <w:noProof/>
          <w:kern w:val="36"/>
          <w:sz w:val="28"/>
          <w:szCs w:val="28"/>
          <w:lang w:eastAsia="ru-RU"/>
        </w:rPr>
        <w:t xml:space="preserve">                          </w:t>
      </w: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  1. ОБЩИЕ ПОЛОЖЕНИЯ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1.1. Настоящее положение разработано для муниципального бюджетного дошкольного образовательного учреждения «Покровско-Урустамакский детский сад» Бавлинского муниципального района Республики Татарстан (далее МБДОУ) в соответствии с Федеральным  Законом от 29.12.2012 №273-ФЗ «Об образовании в Российской Федерации», Уставом МБДОУ «Покровско-Урустамакский детский сад».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1.2 Общее собрание работников МБДОУ является коллегиальным органом управления, руководствуется Конституцией Российской Федерации, Конвенцией ООН о правах ребенка, федеральным 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1.3. Общее собрание работников МБДОУ осуществляет общее руководство учреждением.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1.4. Общее собрание работников МБДОУ представляет полномочия трудового коллектива.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1.5. Общее собрание работников МБДОУ возглавляется председателем.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1.6. Решения Общего собрания работников МБДОУ,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1.7. Изменения и дополнения в настоящее Положение вносятся Общим собранием работников МБДОУ и принимаются на его заседании.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1.8. Срок данного положения не ограничен. Положение действует до принятия нового.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 xml:space="preserve">   </w:t>
      </w: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2. ОСНОВНЫЕ ЗАДАЧИ ОБЩЕГО СОБРАНИЯ  РАБОТНИКОВ МБДОУ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2.1.Общее собрание работников МБДОУ содействует осуществлению  управленческих начал, развитию инициативы трудового коллектива.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2.2. Общее собрание работников МБДОУ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2.3. Общее собрание работников МБДОУ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              3. ФУНКЦИИ ОБЩЕГО СОБРАНИЯ  РАБОТНИКОВ МБДОУ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3.1. Общее собрание работников МБДОУ: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принимает текст коллективного договора, правила внутреннего трудового распорядка, локальные нормативные акты, конкретизирующие и детализирующие нормы трудового законодательства Российской Федерации;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рассматривает вопросы охраны  и безопасности условий труда работников, охраны жизни и здоровья воспитанников ДОУ;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вносит предложения Учредителю по улучшению финансово-хозяйственной деятельности МБДОУ;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определят порядок и условия предоставления социальных гарантий и льгот в пределах компетенции МБДОУ;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вносит предложения в договор о взаимоотношениях между Учредителем и МБДОУ;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знакомится с итоговыми документами по проверке государственными и муниципальными органами деятельности МБДОУ и заслушивает администрацию о выполнении мероприятий по устранению недостатков в работе;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МБДОУ,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                        4. ПРАВА ОБЩЕГО СОБРАНИЯ РАБОТНИКОВ МБДОУ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4.1. Общее собрание работников МБДОУ имеет право: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участвовать в управлении МБДОУ;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4.2. Каждый член Общего собрания работников МБДОУ имеет право: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потребовать обсуждения Общим собранием МБДОУ любого вопроса, касающегося деятельности МБДОУ, если его предложение поддержит, не имеет одной трети членов собрания;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при несогласии с решением Общего собрания работников МБДОУ высказать свое мотивированное мнение, которое должно быть занесено в протокол.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 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5.ОРГАНИЗАЦИЯ УПРАВЛЕНИЯ ОБЩЕГО СОБРАНИЯ РАБОТНИКОВ  МБДОУ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5.1. В состав Общего собрания работников МБДОУ входят все работники МБДОУ.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5.2. На заседании Общего собрания МБДОУ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5.3. Для ведения Общего собрания работников МБДОУ из его состава открытым голосованием избирается председатель и секретарь сроком на один календарный год, которые  исполняют свои обязанности на общественных началах.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5.4. Председатель Общего собрания работников МБДОУ: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организует деятельность Общего собрания работников МБДОУ;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информирует членов трудового коллектива о предстоящем заседании;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организует подготовку и проведение заседания;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определяет повестку дня;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контролирует выполнение решений.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5.5. Общее собрание работников МБДОУ собирается не реже 2 раз в календарный год.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5.6. Общее собрание работников МБДОУ считается правомочным, если на нем присутствует не менее 2/3 работников МБДОУ.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5.7. Решение Общего собрания работников МБДОУ принимается простым большинством голосов открытым голосованием.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5.8. Решение Общего собрания работников МБДОУ считается принятым, если за него проголосовало не менее 2/3 присутствующих.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5.9.  Решения Общего собрания работников МБДОУ реализуются через приказы и распоряжения заведующего МБДОУ.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5.10. Решение Общего собрания работников МБДОУ обязательно к исполнению для всех членов трудового коллектива.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 xml:space="preserve">    </w:t>
      </w: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6. ОТВЕТСТВЕННОСТЬ ОБЩЕГО СОБРАНИЯ РАБОТНИКОВ МБДОУ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6.1. Общее собрание работников МБДОУ несет ответственность: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 за выполнение, выполнение не в полном объеме или невыполнение закрепленных за ним задач и функций;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за соответствие принимаемых решений законодательством РФ, нормативно-правовым актам.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      7. ДЕЛОПРОИЗВОДСТВО ОБЩЕГО СОБРАНИЯ РАБОТНИКОВ МБДОУ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7.1. Заседания Общего собрания работников МБДОУ оформляются протоколом.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7.2. В книге протоколов фиксируются: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дата проведения;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количественное присутствие (отсутствие) членов трудового коллектива;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приглашенные (ФИО, должность);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повестка дня;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ход обсуждения вопросов;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предложения, рекомендации и замечания членов трудового коллектива и приглашенных лиц;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решение.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7.3. Протоколы подписываются председателем и секретарем Общего собрания работников МБДОУ.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7.4.   Нумерация протоколов ведется от начала календарного  года.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7.5. Книга протоколов Общего собрания работников МБДОУ нумеруется постранично, прошнуровывается, скрепляется подписью заведующего и печатью МБДОУ.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7.6. Книга протоколов Общего собрания работников МБДОУ хранится  50 лет и передается по акту (при смене руководителя, передаче в архив).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7.7. Книга протоколов Общего собрания работников МБДОУ вносится в номенклатуру дел МБДОУ.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 </w:t>
      </w: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4E9C" w:rsidRPr="001C2541" w:rsidRDefault="00A54E9C">
      <w:pPr>
        <w:rPr>
          <w:rFonts w:ascii="Times New Roman" w:hAnsi="Times New Roman"/>
          <w:sz w:val="28"/>
          <w:szCs w:val="28"/>
        </w:rPr>
      </w:pPr>
    </w:p>
    <w:sectPr w:rsidR="00A54E9C" w:rsidRPr="001C2541" w:rsidSect="001C2541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CD2"/>
    <w:rsid w:val="00004733"/>
    <w:rsid w:val="00007804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756AE"/>
    <w:rsid w:val="0008251F"/>
    <w:rsid w:val="00083B04"/>
    <w:rsid w:val="00085C19"/>
    <w:rsid w:val="000A2473"/>
    <w:rsid w:val="000A37C9"/>
    <w:rsid w:val="000A6AC9"/>
    <w:rsid w:val="000B063A"/>
    <w:rsid w:val="000B1866"/>
    <w:rsid w:val="000B3318"/>
    <w:rsid w:val="000C24B3"/>
    <w:rsid w:val="000D2F63"/>
    <w:rsid w:val="000E4409"/>
    <w:rsid w:val="000E5476"/>
    <w:rsid w:val="00112722"/>
    <w:rsid w:val="001308BA"/>
    <w:rsid w:val="001507CB"/>
    <w:rsid w:val="001527C5"/>
    <w:rsid w:val="00180B2F"/>
    <w:rsid w:val="0018312D"/>
    <w:rsid w:val="001A03D7"/>
    <w:rsid w:val="001B2908"/>
    <w:rsid w:val="001B5D06"/>
    <w:rsid w:val="001B6334"/>
    <w:rsid w:val="001C2541"/>
    <w:rsid w:val="001C38E5"/>
    <w:rsid w:val="001D5C5F"/>
    <w:rsid w:val="001F1A5F"/>
    <w:rsid w:val="001F5AA6"/>
    <w:rsid w:val="001F6501"/>
    <w:rsid w:val="001F6B27"/>
    <w:rsid w:val="00204576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616D"/>
    <w:rsid w:val="00266B04"/>
    <w:rsid w:val="0027277C"/>
    <w:rsid w:val="00281D9D"/>
    <w:rsid w:val="00283F8C"/>
    <w:rsid w:val="002B131A"/>
    <w:rsid w:val="002C4136"/>
    <w:rsid w:val="002C7031"/>
    <w:rsid w:val="002D29D5"/>
    <w:rsid w:val="002D3197"/>
    <w:rsid w:val="002D3F95"/>
    <w:rsid w:val="002E78C5"/>
    <w:rsid w:val="00325E1A"/>
    <w:rsid w:val="00351C8B"/>
    <w:rsid w:val="00351ED0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46BB"/>
    <w:rsid w:val="004153DD"/>
    <w:rsid w:val="004448B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F7695"/>
    <w:rsid w:val="0050303C"/>
    <w:rsid w:val="00525510"/>
    <w:rsid w:val="00530406"/>
    <w:rsid w:val="00535056"/>
    <w:rsid w:val="00537CD2"/>
    <w:rsid w:val="00540457"/>
    <w:rsid w:val="00557904"/>
    <w:rsid w:val="00562B5C"/>
    <w:rsid w:val="00563C05"/>
    <w:rsid w:val="00565233"/>
    <w:rsid w:val="005667B4"/>
    <w:rsid w:val="005777C6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7308"/>
    <w:rsid w:val="00602E98"/>
    <w:rsid w:val="00611CC9"/>
    <w:rsid w:val="00617031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21F53"/>
    <w:rsid w:val="00737F9B"/>
    <w:rsid w:val="0074297C"/>
    <w:rsid w:val="0075583D"/>
    <w:rsid w:val="007604EF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5A55"/>
    <w:rsid w:val="00846366"/>
    <w:rsid w:val="00867368"/>
    <w:rsid w:val="008823B7"/>
    <w:rsid w:val="0088527B"/>
    <w:rsid w:val="008852E9"/>
    <w:rsid w:val="008A0C23"/>
    <w:rsid w:val="008A7C40"/>
    <w:rsid w:val="008E0075"/>
    <w:rsid w:val="009022F1"/>
    <w:rsid w:val="00902648"/>
    <w:rsid w:val="00903DDD"/>
    <w:rsid w:val="00911C3E"/>
    <w:rsid w:val="00912FDA"/>
    <w:rsid w:val="00916C88"/>
    <w:rsid w:val="00942B77"/>
    <w:rsid w:val="00972723"/>
    <w:rsid w:val="009747CF"/>
    <w:rsid w:val="009751AA"/>
    <w:rsid w:val="00984DA5"/>
    <w:rsid w:val="009A3694"/>
    <w:rsid w:val="009B33EA"/>
    <w:rsid w:val="009F62E9"/>
    <w:rsid w:val="00A14A02"/>
    <w:rsid w:val="00A217D4"/>
    <w:rsid w:val="00A37B35"/>
    <w:rsid w:val="00A41920"/>
    <w:rsid w:val="00A50D12"/>
    <w:rsid w:val="00A54E9C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4A84"/>
    <w:rsid w:val="00AF137B"/>
    <w:rsid w:val="00B02C2D"/>
    <w:rsid w:val="00B13548"/>
    <w:rsid w:val="00B2515C"/>
    <w:rsid w:val="00B30222"/>
    <w:rsid w:val="00B31537"/>
    <w:rsid w:val="00B4509E"/>
    <w:rsid w:val="00B45B65"/>
    <w:rsid w:val="00B46423"/>
    <w:rsid w:val="00B55B8E"/>
    <w:rsid w:val="00B64F02"/>
    <w:rsid w:val="00B744B7"/>
    <w:rsid w:val="00B81D0C"/>
    <w:rsid w:val="00B869F9"/>
    <w:rsid w:val="00B952C4"/>
    <w:rsid w:val="00B954A8"/>
    <w:rsid w:val="00BB58CB"/>
    <w:rsid w:val="00BB637C"/>
    <w:rsid w:val="00BC583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D3091"/>
    <w:rsid w:val="00CE0B9E"/>
    <w:rsid w:val="00CE65AD"/>
    <w:rsid w:val="00CF4A16"/>
    <w:rsid w:val="00D049E7"/>
    <w:rsid w:val="00D10949"/>
    <w:rsid w:val="00D127B9"/>
    <w:rsid w:val="00D24D4D"/>
    <w:rsid w:val="00D33443"/>
    <w:rsid w:val="00D34751"/>
    <w:rsid w:val="00D35C13"/>
    <w:rsid w:val="00D3702E"/>
    <w:rsid w:val="00D549D8"/>
    <w:rsid w:val="00D56EE1"/>
    <w:rsid w:val="00D81BDD"/>
    <w:rsid w:val="00D82597"/>
    <w:rsid w:val="00D825C4"/>
    <w:rsid w:val="00D843CC"/>
    <w:rsid w:val="00D97E7A"/>
    <w:rsid w:val="00DB023E"/>
    <w:rsid w:val="00DB346B"/>
    <w:rsid w:val="00DB68DE"/>
    <w:rsid w:val="00DE47A2"/>
    <w:rsid w:val="00DF09AB"/>
    <w:rsid w:val="00E04E29"/>
    <w:rsid w:val="00E10BF9"/>
    <w:rsid w:val="00E140A4"/>
    <w:rsid w:val="00E15FD9"/>
    <w:rsid w:val="00E16EAF"/>
    <w:rsid w:val="00E17729"/>
    <w:rsid w:val="00E339E5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C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3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1084</Words>
  <Characters>6182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Lenovo</cp:lastModifiedBy>
  <cp:revision>2</cp:revision>
  <dcterms:created xsi:type="dcterms:W3CDTF">2014-09-01T16:09:00Z</dcterms:created>
  <dcterms:modified xsi:type="dcterms:W3CDTF">2018-06-10T09:01:00Z</dcterms:modified>
</cp:coreProperties>
</file>